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F21A847" w14:textId="76A2AE9D" w:rsidR="00605D0D" w:rsidRDefault="002C6F6D">
      <w:pPr>
        <w:pStyle w:val="berschrift1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57728" behindDoc="0" locked="0" layoutInCell="1" allowOverlap="1" wp14:anchorId="107EADC4" wp14:editId="7BF4BA79">
                <wp:simplePos x="0" y="0"/>
                <wp:positionH relativeFrom="column">
                  <wp:posOffset>4203700</wp:posOffset>
                </wp:positionH>
                <wp:positionV relativeFrom="paragraph">
                  <wp:posOffset>-276860</wp:posOffset>
                </wp:positionV>
                <wp:extent cx="1614170" cy="9283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4170" cy="928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1955E" w14:textId="61DBD030" w:rsidR="00605D0D" w:rsidRDefault="002C6F6D"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328291C" wp14:editId="4929C0F2">
                                  <wp:extent cx="1619250" cy="933450"/>
                                  <wp:effectExtent l="0" t="0" r="0" b="0"/>
                                  <wp:docPr id="1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0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7EAD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1pt;margin-top:-21.8pt;width:127.1pt;height:73.1pt;z-index:2516577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" stroked="f">
                <v:textbox inset="0,0,0,0">
                  <w:txbxContent>
                    <w:p w14:paraId="43F1955E" w14:textId="61DBD030" w:rsidR="00605D0D" w:rsidRDefault="002C6F6D"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0328291C" wp14:editId="4929C0F2">
                            <wp:extent cx="1619250" cy="933450"/>
                            <wp:effectExtent l="0" t="0" r="0" b="0"/>
                            <wp:docPr id="1" name="Bild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0" cy="933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5D0D">
        <w:rPr>
          <w:b w:val="0"/>
          <w:bCs w:val="0"/>
        </w:rPr>
        <w:t xml:space="preserve">Sektion Rosenheim des                                 </w:t>
      </w:r>
    </w:p>
    <w:p w14:paraId="794191EB" w14:textId="77777777" w:rsidR="00605D0D" w:rsidRDefault="00605D0D">
      <w:pPr>
        <w:rPr>
          <w:b/>
          <w:bCs/>
        </w:rPr>
      </w:pPr>
      <w:r>
        <w:rPr>
          <w:sz w:val="32"/>
        </w:rPr>
        <w:t>Deutschen Alpenvereins (DAV) e.V.</w:t>
      </w:r>
      <w:r>
        <w:rPr>
          <w:b/>
          <w:bCs/>
        </w:rPr>
        <w:t xml:space="preserve"> </w:t>
      </w:r>
    </w:p>
    <w:p w14:paraId="6387D463" w14:textId="77777777" w:rsidR="00605D0D" w:rsidRDefault="00605D0D">
      <w:pPr>
        <w:pBdr>
          <w:bottom w:val="single" w:sz="4" w:space="1" w:color="000000"/>
        </w:pBdr>
        <w:rPr>
          <w:sz w:val="6"/>
          <w:szCs w:val="6"/>
        </w:rPr>
      </w:pPr>
    </w:p>
    <w:p w14:paraId="6CEBC915" w14:textId="77777777" w:rsidR="00605D0D" w:rsidRDefault="00605D0D">
      <w:pPr>
        <w:rPr>
          <w:sz w:val="16"/>
        </w:rPr>
      </w:pPr>
    </w:p>
    <w:p w14:paraId="2C8E12C8" w14:textId="77777777" w:rsidR="00605D0D" w:rsidRDefault="008A4FE8">
      <w:pPr>
        <w:rPr>
          <w:b/>
          <w:sz w:val="26"/>
          <w:szCs w:val="26"/>
        </w:rPr>
      </w:pPr>
      <w:r>
        <w:rPr>
          <w:b/>
          <w:sz w:val="26"/>
          <w:szCs w:val="26"/>
        </w:rPr>
        <w:t>Gruppe</w:t>
      </w:r>
      <w:r w:rsidR="00605D0D">
        <w:rPr>
          <w:b/>
          <w:sz w:val="26"/>
          <w:szCs w:val="26"/>
        </w:rPr>
        <w:t xml:space="preserve">:  </w:t>
      </w:r>
    </w:p>
    <w:p w14:paraId="617348B6" w14:textId="77777777" w:rsidR="00605D0D" w:rsidRDefault="00605D0D"/>
    <w:p w14:paraId="1EB967F4" w14:textId="77777777" w:rsidR="00605D0D" w:rsidRDefault="00605D0D">
      <w:r>
        <w:t xml:space="preserve">Betreuer/in:  </w:t>
      </w:r>
    </w:p>
    <w:p w14:paraId="49D5BC74" w14:textId="77777777" w:rsidR="00605D0D" w:rsidRDefault="00605D0D">
      <w:r>
        <w:t>_</w:t>
      </w:r>
    </w:p>
    <w:p w14:paraId="27AB8C8D" w14:textId="77777777" w:rsidR="00605D0D" w:rsidRDefault="00605D0D">
      <w:pPr>
        <w:ind w:right="-142"/>
      </w:pPr>
      <w:r>
        <w:t xml:space="preserve">IBAN             </w:t>
      </w:r>
      <w:r w:rsidR="008A4FE8">
        <w:tab/>
      </w:r>
      <w:r w:rsidR="008A4FE8">
        <w:tab/>
      </w:r>
      <w:r w:rsidR="008A4FE8">
        <w:tab/>
      </w:r>
      <w:r w:rsidR="008A4FE8">
        <w:tab/>
      </w:r>
      <w:r w:rsidR="008A4FE8">
        <w:tab/>
      </w:r>
      <w:r>
        <w:t xml:space="preserve">      BIC     </w:t>
      </w:r>
    </w:p>
    <w:p w14:paraId="7B3BD1F7" w14:textId="77777777" w:rsidR="00605D0D" w:rsidRDefault="00605D0D">
      <w:pPr>
        <w:ind w:right="-142"/>
      </w:pPr>
    </w:p>
    <w:p w14:paraId="40F2DB47" w14:textId="4CF4000E" w:rsidR="00605D0D" w:rsidRDefault="00605D0D">
      <w:pPr>
        <w:spacing w:after="120"/>
        <w:ind w:right="-142"/>
      </w:pPr>
      <w:r>
        <w:t xml:space="preserve">Kurstag:                                         </w:t>
      </w:r>
      <w:r w:rsidR="002C6F6D">
        <w:tab/>
      </w:r>
      <w:r w:rsidR="002C6F6D">
        <w:tab/>
      </w:r>
      <w:r>
        <w:t xml:space="preserve">      Zeit: </w:t>
      </w:r>
    </w:p>
    <w:p w14:paraId="3FD31805" w14:textId="77777777" w:rsidR="00605D0D" w:rsidRDefault="00605D0D"/>
    <w:tbl>
      <w:tblPr>
        <w:tblW w:w="0" w:type="auto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88"/>
        <w:gridCol w:w="1489"/>
        <w:gridCol w:w="1488"/>
        <w:gridCol w:w="1489"/>
        <w:gridCol w:w="1488"/>
        <w:gridCol w:w="1489"/>
      </w:tblGrid>
      <w:tr w:rsidR="00605D0D" w14:paraId="79BB4AE5" w14:textId="77777777" w:rsidTr="002C6F6D">
        <w:tc>
          <w:tcPr>
            <w:tcW w:w="1488" w:type="dxa"/>
          </w:tcPr>
          <w:p w14:paraId="204D60DE" w14:textId="77777777" w:rsidR="00605D0D" w:rsidRDefault="00605D0D">
            <w:pPr>
              <w:pStyle w:val="TabellenInhalt"/>
              <w:snapToGrid w:val="0"/>
              <w:spacing w:before="113" w:after="57"/>
              <w:rPr>
                <w:b/>
                <w:bCs/>
              </w:rPr>
            </w:pPr>
            <w:r>
              <w:rPr>
                <w:b/>
                <w:bCs/>
              </w:rPr>
              <w:t>Datum</w:t>
            </w:r>
          </w:p>
        </w:tc>
        <w:tc>
          <w:tcPr>
            <w:tcW w:w="1489" w:type="dxa"/>
          </w:tcPr>
          <w:p w14:paraId="5389F173" w14:textId="77777777" w:rsidR="00605D0D" w:rsidRDefault="00605D0D">
            <w:pPr>
              <w:pStyle w:val="TabellenInhalt"/>
              <w:snapToGrid w:val="0"/>
              <w:spacing w:before="113" w:after="57"/>
              <w:rPr>
                <w:b/>
                <w:bCs/>
              </w:rPr>
            </w:pPr>
            <w:r>
              <w:rPr>
                <w:b/>
                <w:bCs/>
              </w:rPr>
              <w:t xml:space="preserve">Stunden </w:t>
            </w:r>
          </w:p>
        </w:tc>
        <w:tc>
          <w:tcPr>
            <w:tcW w:w="1488" w:type="dxa"/>
            <w:tcBorders>
              <w:right w:val="single" w:sz="12" w:space="0" w:color="000000"/>
            </w:tcBorders>
          </w:tcPr>
          <w:p w14:paraId="6E00A995" w14:textId="0F7DAEC1" w:rsidR="00605D0D" w:rsidRDefault="00605D0D">
            <w:pPr>
              <w:pStyle w:val="TabellenInhalt"/>
              <w:snapToGrid w:val="0"/>
              <w:spacing w:before="113" w:after="57"/>
              <w:rPr>
                <w:b/>
                <w:bCs/>
              </w:rPr>
            </w:pPr>
            <w:r>
              <w:rPr>
                <w:b/>
                <w:bCs/>
              </w:rPr>
              <w:t>Teilnehmer</w:t>
            </w:r>
            <w:r w:rsidR="002C6F6D">
              <w:rPr>
                <w:b/>
                <w:bCs/>
              </w:rPr>
              <w:t>/ innen</w:t>
            </w:r>
          </w:p>
        </w:tc>
        <w:tc>
          <w:tcPr>
            <w:tcW w:w="1489" w:type="dxa"/>
            <w:tcBorders>
              <w:left w:val="single" w:sz="12" w:space="0" w:color="000000"/>
            </w:tcBorders>
          </w:tcPr>
          <w:p w14:paraId="2A76AD0B" w14:textId="77777777" w:rsidR="00605D0D" w:rsidRDefault="00605D0D">
            <w:pPr>
              <w:pStyle w:val="TabellenInhalt"/>
              <w:snapToGrid w:val="0"/>
              <w:spacing w:before="113" w:after="57"/>
              <w:rPr>
                <w:b/>
                <w:bCs/>
              </w:rPr>
            </w:pPr>
            <w:r>
              <w:rPr>
                <w:b/>
                <w:bCs/>
              </w:rPr>
              <w:t>Datum</w:t>
            </w:r>
          </w:p>
        </w:tc>
        <w:tc>
          <w:tcPr>
            <w:tcW w:w="1488" w:type="dxa"/>
          </w:tcPr>
          <w:p w14:paraId="25D958D6" w14:textId="77777777" w:rsidR="00605D0D" w:rsidRDefault="00605D0D">
            <w:pPr>
              <w:pStyle w:val="TabellenInhalt"/>
              <w:snapToGrid w:val="0"/>
              <w:spacing w:before="113" w:after="57"/>
              <w:rPr>
                <w:b/>
                <w:bCs/>
              </w:rPr>
            </w:pPr>
            <w:r>
              <w:rPr>
                <w:b/>
                <w:bCs/>
              </w:rPr>
              <w:t xml:space="preserve">Stunden </w:t>
            </w:r>
          </w:p>
        </w:tc>
        <w:tc>
          <w:tcPr>
            <w:tcW w:w="1489" w:type="dxa"/>
          </w:tcPr>
          <w:p w14:paraId="1E31DB6B" w14:textId="6A224A0D" w:rsidR="00605D0D" w:rsidRDefault="00605D0D">
            <w:pPr>
              <w:pStyle w:val="TabellenInhalt"/>
              <w:snapToGrid w:val="0"/>
              <w:spacing w:before="113" w:after="57"/>
              <w:rPr>
                <w:b/>
                <w:bCs/>
              </w:rPr>
            </w:pPr>
            <w:r>
              <w:rPr>
                <w:b/>
                <w:bCs/>
              </w:rPr>
              <w:t>Teilnehmer</w:t>
            </w:r>
            <w:r w:rsidR="002C6F6D">
              <w:rPr>
                <w:b/>
                <w:bCs/>
              </w:rPr>
              <w:t>/ innen</w:t>
            </w:r>
          </w:p>
        </w:tc>
      </w:tr>
      <w:tr w:rsidR="00605D0D" w14:paraId="4DAFC52B" w14:textId="77777777" w:rsidTr="002C6F6D">
        <w:tc>
          <w:tcPr>
            <w:tcW w:w="1488" w:type="dxa"/>
          </w:tcPr>
          <w:p w14:paraId="213527C8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0F43EF69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  <w:tcBorders>
              <w:right w:val="single" w:sz="12" w:space="0" w:color="000000"/>
            </w:tcBorders>
          </w:tcPr>
          <w:p w14:paraId="3C445B1F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  <w:tcBorders>
              <w:left w:val="single" w:sz="12" w:space="0" w:color="000000"/>
            </w:tcBorders>
          </w:tcPr>
          <w:p w14:paraId="25689525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</w:tcPr>
          <w:p w14:paraId="382E80F6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6B163302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</w:tr>
      <w:tr w:rsidR="00605D0D" w14:paraId="5120FEFF" w14:textId="77777777" w:rsidTr="002C6F6D">
        <w:tc>
          <w:tcPr>
            <w:tcW w:w="1488" w:type="dxa"/>
          </w:tcPr>
          <w:p w14:paraId="6B2BDCC2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0CC0EC06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  <w:tcBorders>
              <w:right w:val="single" w:sz="12" w:space="0" w:color="000000"/>
            </w:tcBorders>
          </w:tcPr>
          <w:p w14:paraId="602B6B3C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  <w:tcBorders>
              <w:left w:val="single" w:sz="12" w:space="0" w:color="000000"/>
            </w:tcBorders>
          </w:tcPr>
          <w:p w14:paraId="7CBDBA74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</w:tcPr>
          <w:p w14:paraId="15A6F64B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4143625A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</w:tr>
      <w:tr w:rsidR="00605D0D" w14:paraId="05713C8C" w14:textId="77777777" w:rsidTr="002C6F6D">
        <w:tc>
          <w:tcPr>
            <w:tcW w:w="1488" w:type="dxa"/>
          </w:tcPr>
          <w:p w14:paraId="79E3507A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20936257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  <w:tcBorders>
              <w:right w:val="single" w:sz="12" w:space="0" w:color="000000"/>
            </w:tcBorders>
          </w:tcPr>
          <w:p w14:paraId="51306D8F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  <w:tcBorders>
              <w:left w:val="single" w:sz="12" w:space="0" w:color="000000"/>
            </w:tcBorders>
          </w:tcPr>
          <w:p w14:paraId="49E7EB81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</w:tcPr>
          <w:p w14:paraId="6142848F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4FE453D7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</w:tr>
      <w:tr w:rsidR="00605D0D" w14:paraId="0ABCF392" w14:textId="77777777" w:rsidTr="002C6F6D">
        <w:tc>
          <w:tcPr>
            <w:tcW w:w="1488" w:type="dxa"/>
          </w:tcPr>
          <w:p w14:paraId="642C6760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1686C7A3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  <w:tcBorders>
              <w:right w:val="single" w:sz="12" w:space="0" w:color="000000"/>
            </w:tcBorders>
          </w:tcPr>
          <w:p w14:paraId="4BA5720F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  <w:tcBorders>
              <w:left w:val="single" w:sz="12" w:space="0" w:color="000000"/>
            </w:tcBorders>
          </w:tcPr>
          <w:p w14:paraId="25158BFB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</w:tcPr>
          <w:p w14:paraId="46A7F08E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33C43F4B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</w:tr>
      <w:tr w:rsidR="00605D0D" w14:paraId="1B49B6E7" w14:textId="77777777" w:rsidTr="002C6F6D">
        <w:tc>
          <w:tcPr>
            <w:tcW w:w="1488" w:type="dxa"/>
          </w:tcPr>
          <w:p w14:paraId="0DD8DAEB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535329A9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  <w:tcBorders>
              <w:right w:val="single" w:sz="12" w:space="0" w:color="000000"/>
            </w:tcBorders>
          </w:tcPr>
          <w:p w14:paraId="38720C64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  <w:tcBorders>
              <w:left w:val="single" w:sz="12" w:space="0" w:color="000000"/>
            </w:tcBorders>
          </w:tcPr>
          <w:p w14:paraId="0A52238F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</w:tcPr>
          <w:p w14:paraId="0C2AE684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64DA06F4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</w:tr>
      <w:tr w:rsidR="00605D0D" w14:paraId="4F04BAA5" w14:textId="77777777" w:rsidTr="002C6F6D">
        <w:tc>
          <w:tcPr>
            <w:tcW w:w="1488" w:type="dxa"/>
          </w:tcPr>
          <w:p w14:paraId="75FA83D9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26A1040F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  <w:tcBorders>
              <w:right w:val="single" w:sz="12" w:space="0" w:color="000000"/>
            </w:tcBorders>
          </w:tcPr>
          <w:p w14:paraId="0A258067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  <w:tcBorders>
              <w:left w:val="single" w:sz="12" w:space="0" w:color="000000"/>
            </w:tcBorders>
          </w:tcPr>
          <w:p w14:paraId="5BBBB7CC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</w:tcPr>
          <w:p w14:paraId="4B86F8C8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1402EB2C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</w:tr>
      <w:tr w:rsidR="00605D0D" w14:paraId="3C267A7A" w14:textId="77777777" w:rsidTr="002C6F6D">
        <w:tc>
          <w:tcPr>
            <w:tcW w:w="1488" w:type="dxa"/>
          </w:tcPr>
          <w:p w14:paraId="0379269C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59CAD9E7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  <w:tcBorders>
              <w:right w:val="single" w:sz="12" w:space="0" w:color="000000"/>
            </w:tcBorders>
          </w:tcPr>
          <w:p w14:paraId="56166BB4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  <w:tcBorders>
              <w:left w:val="single" w:sz="12" w:space="0" w:color="000000"/>
            </w:tcBorders>
          </w:tcPr>
          <w:p w14:paraId="352EAABD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</w:tcPr>
          <w:p w14:paraId="5A58E009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1E97AF22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</w:tr>
      <w:tr w:rsidR="00605D0D" w14:paraId="2FF1A16C" w14:textId="77777777" w:rsidTr="002C6F6D">
        <w:tc>
          <w:tcPr>
            <w:tcW w:w="1488" w:type="dxa"/>
          </w:tcPr>
          <w:p w14:paraId="2B356CF8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3BA226FB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  <w:tcBorders>
              <w:right w:val="single" w:sz="12" w:space="0" w:color="000000"/>
            </w:tcBorders>
          </w:tcPr>
          <w:p w14:paraId="56BE508F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  <w:tcBorders>
              <w:left w:val="single" w:sz="12" w:space="0" w:color="000000"/>
            </w:tcBorders>
          </w:tcPr>
          <w:p w14:paraId="5E2574EF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</w:tcPr>
          <w:p w14:paraId="5E03DFBF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55AB83F1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</w:tr>
      <w:tr w:rsidR="00605D0D" w14:paraId="09D7EA7D" w14:textId="77777777" w:rsidTr="002C6F6D">
        <w:tc>
          <w:tcPr>
            <w:tcW w:w="1488" w:type="dxa"/>
          </w:tcPr>
          <w:p w14:paraId="63CA8326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6B163D9E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  <w:tcBorders>
              <w:right w:val="single" w:sz="12" w:space="0" w:color="000000"/>
            </w:tcBorders>
          </w:tcPr>
          <w:p w14:paraId="4F46B70E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  <w:tcBorders>
              <w:left w:val="single" w:sz="12" w:space="0" w:color="000000"/>
            </w:tcBorders>
          </w:tcPr>
          <w:p w14:paraId="66E97A36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</w:tcPr>
          <w:p w14:paraId="26025990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4332AB06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</w:tr>
      <w:tr w:rsidR="00605D0D" w14:paraId="72565D0C" w14:textId="77777777" w:rsidTr="002C6F6D">
        <w:tc>
          <w:tcPr>
            <w:tcW w:w="1488" w:type="dxa"/>
          </w:tcPr>
          <w:p w14:paraId="3B4B60B4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55C9A212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  <w:tcBorders>
              <w:right w:val="single" w:sz="12" w:space="0" w:color="000000"/>
            </w:tcBorders>
          </w:tcPr>
          <w:p w14:paraId="335B6DB9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  <w:tcBorders>
              <w:left w:val="single" w:sz="12" w:space="0" w:color="000000"/>
            </w:tcBorders>
          </w:tcPr>
          <w:p w14:paraId="558D1C3C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</w:tcPr>
          <w:p w14:paraId="21811552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701BB75D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</w:tr>
      <w:tr w:rsidR="00605D0D" w14:paraId="2A461DC4" w14:textId="77777777" w:rsidTr="002C6F6D">
        <w:tc>
          <w:tcPr>
            <w:tcW w:w="1488" w:type="dxa"/>
          </w:tcPr>
          <w:p w14:paraId="763C95B5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0D4846CE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  <w:tcBorders>
              <w:right w:val="single" w:sz="12" w:space="0" w:color="000000"/>
            </w:tcBorders>
          </w:tcPr>
          <w:p w14:paraId="28D0FEAA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  <w:tcBorders>
              <w:left w:val="single" w:sz="12" w:space="0" w:color="000000"/>
            </w:tcBorders>
          </w:tcPr>
          <w:p w14:paraId="74C69194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</w:tcPr>
          <w:p w14:paraId="00CBC219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23E1D8C7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</w:tr>
      <w:tr w:rsidR="00605D0D" w14:paraId="574403D4" w14:textId="77777777" w:rsidTr="002C6F6D">
        <w:tc>
          <w:tcPr>
            <w:tcW w:w="1488" w:type="dxa"/>
          </w:tcPr>
          <w:p w14:paraId="5EF0B484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534A1903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  <w:tcBorders>
              <w:right w:val="single" w:sz="12" w:space="0" w:color="000000"/>
            </w:tcBorders>
          </w:tcPr>
          <w:p w14:paraId="5CAE5D35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  <w:tcBorders>
              <w:left w:val="single" w:sz="12" w:space="0" w:color="000000"/>
            </w:tcBorders>
          </w:tcPr>
          <w:p w14:paraId="283AA148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</w:tcPr>
          <w:p w14:paraId="6C4A17A0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71795879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</w:tr>
      <w:tr w:rsidR="00605D0D" w14:paraId="46EE6ED7" w14:textId="77777777" w:rsidTr="002C6F6D">
        <w:tc>
          <w:tcPr>
            <w:tcW w:w="1488" w:type="dxa"/>
          </w:tcPr>
          <w:p w14:paraId="6753CF2E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153FF885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  <w:tcBorders>
              <w:right w:val="single" w:sz="12" w:space="0" w:color="000000"/>
            </w:tcBorders>
          </w:tcPr>
          <w:p w14:paraId="522DD3DE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  <w:tcBorders>
              <w:left w:val="single" w:sz="12" w:space="0" w:color="000000"/>
            </w:tcBorders>
          </w:tcPr>
          <w:p w14:paraId="4325C56A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</w:tcPr>
          <w:p w14:paraId="1B133E37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4C467B21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</w:tr>
      <w:tr w:rsidR="00605D0D" w14:paraId="37A158D8" w14:textId="77777777" w:rsidTr="002C6F6D">
        <w:tc>
          <w:tcPr>
            <w:tcW w:w="1488" w:type="dxa"/>
          </w:tcPr>
          <w:p w14:paraId="441EFD61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73EB52D1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  <w:tcBorders>
              <w:right w:val="single" w:sz="12" w:space="0" w:color="000000"/>
            </w:tcBorders>
          </w:tcPr>
          <w:p w14:paraId="25D5214D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  <w:tcBorders>
              <w:left w:val="single" w:sz="12" w:space="0" w:color="000000"/>
            </w:tcBorders>
          </w:tcPr>
          <w:p w14:paraId="7C6B46BC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</w:tcPr>
          <w:p w14:paraId="3A858A3E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30152E63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</w:tr>
      <w:tr w:rsidR="00605D0D" w14:paraId="64031D8D" w14:textId="77777777" w:rsidTr="002C6F6D">
        <w:tc>
          <w:tcPr>
            <w:tcW w:w="1488" w:type="dxa"/>
          </w:tcPr>
          <w:p w14:paraId="43DA17E2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20D30289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  <w:tcBorders>
              <w:right w:val="single" w:sz="12" w:space="0" w:color="000000"/>
            </w:tcBorders>
          </w:tcPr>
          <w:p w14:paraId="5A14F58B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  <w:tcBorders>
              <w:left w:val="single" w:sz="12" w:space="0" w:color="000000"/>
            </w:tcBorders>
          </w:tcPr>
          <w:p w14:paraId="711CC30A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</w:tcPr>
          <w:p w14:paraId="777345E6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1C4D7EB8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</w:tr>
      <w:tr w:rsidR="00605D0D" w14:paraId="40AB7AED" w14:textId="77777777" w:rsidTr="002C6F6D">
        <w:tc>
          <w:tcPr>
            <w:tcW w:w="1488" w:type="dxa"/>
          </w:tcPr>
          <w:p w14:paraId="669199B7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7AC2E61B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  <w:tcBorders>
              <w:right w:val="single" w:sz="12" w:space="0" w:color="000000"/>
            </w:tcBorders>
          </w:tcPr>
          <w:p w14:paraId="220297D7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  <w:tcBorders>
              <w:left w:val="single" w:sz="12" w:space="0" w:color="000000"/>
            </w:tcBorders>
          </w:tcPr>
          <w:p w14:paraId="5887DAA9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</w:tcPr>
          <w:p w14:paraId="6EDC7124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19ED5390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</w:tr>
    </w:tbl>
    <w:p w14:paraId="0D97B81B" w14:textId="59A95EF6" w:rsidR="00605D0D" w:rsidRDefault="00605D0D"/>
    <w:p w14:paraId="48BB01A4" w14:textId="71AEB4E7" w:rsidR="00587C74" w:rsidRDefault="00587C74">
      <w:r>
        <w:t>KM pro Veranstaltung: _______________</w:t>
      </w:r>
    </w:p>
    <w:p w14:paraId="565EFD06" w14:textId="77777777" w:rsidR="00587C74" w:rsidRDefault="00587C74"/>
    <w:p w14:paraId="645C4CC1" w14:textId="03FB4597" w:rsidR="00587C74" w:rsidRDefault="00587C74">
      <w:r>
        <w:t>KM insgesamt:             _______________</w:t>
      </w:r>
    </w:p>
    <w:sectPr w:rsidR="00587C7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089" w:right="1417" w:bottom="1076" w:left="1417" w:header="720" w:footer="595" w:gutter="0"/>
      <w:cols w:space="720"/>
      <w:docGrid w:linePitch="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1C0785" w14:textId="77777777" w:rsidR="00605D0D" w:rsidRDefault="00605D0D">
      <w:r>
        <w:separator/>
      </w:r>
    </w:p>
  </w:endnote>
  <w:endnote w:type="continuationSeparator" w:id="0">
    <w:p w14:paraId="10E0C254" w14:textId="77777777" w:rsidR="00605D0D" w:rsidRDefault="00605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94060" w14:textId="77777777" w:rsidR="00605D0D" w:rsidRDefault="00605D0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D9597" w14:textId="77777777" w:rsidR="001A39A5" w:rsidRDefault="001A39A5" w:rsidP="001A39A5">
    <w:pPr>
      <w:pStyle w:val="Fuzeile"/>
      <w:jc w:val="center"/>
      <w:rPr>
        <w:rFonts w:ascii="Tahoma" w:hAnsi="Tahoma" w:cs="Tahoma"/>
        <w:sz w:val="16"/>
      </w:rPr>
    </w:pPr>
    <w:r w:rsidRPr="008E5F94">
      <w:rPr>
        <w:rFonts w:ascii="Tahoma" w:hAnsi="Tahoma" w:cs="Tahoma"/>
        <w:sz w:val="16"/>
      </w:rPr>
      <w:t xml:space="preserve">Vorstand: </w:t>
    </w:r>
    <w:r>
      <w:rPr>
        <w:rFonts w:ascii="Tahoma" w:hAnsi="Tahoma" w:cs="Tahoma"/>
        <w:sz w:val="16"/>
      </w:rPr>
      <w:t>Josef Müller</w:t>
    </w:r>
    <w:r w:rsidRPr="008E5F94">
      <w:rPr>
        <w:rFonts w:ascii="Tahoma" w:hAnsi="Tahoma" w:cs="Tahoma"/>
        <w:sz w:val="16"/>
      </w:rPr>
      <w:t xml:space="preserve">, 1. Vorsitzender; </w:t>
    </w:r>
    <w:r>
      <w:rPr>
        <w:rFonts w:ascii="Tahoma" w:hAnsi="Tahoma" w:cs="Tahoma"/>
        <w:sz w:val="16"/>
      </w:rPr>
      <w:t>Thomas Dobner, 2. Vorsitzender; David Feuerstein, Schatzmeister;</w:t>
    </w:r>
  </w:p>
  <w:p w14:paraId="77C0ADC0" w14:textId="77777777" w:rsidR="001A39A5" w:rsidRDefault="001A39A5" w:rsidP="001A39A5">
    <w:pPr>
      <w:pStyle w:val="Fuzeile"/>
      <w:jc w:val="center"/>
      <w:rPr>
        <w:rFonts w:ascii="Tahoma" w:hAnsi="Tahoma" w:cs="Tahoma"/>
        <w:sz w:val="16"/>
      </w:rPr>
    </w:pPr>
    <w:r>
      <w:rPr>
        <w:rFonts w:ascii="Tahoma" w:hAnsi="Tahoma" w:cs="Tahoma"/>
        <w:sz w:val="16"/>
      </w:rPr>
      <w:t>Jan Wohlers, Vertreter der Sektionsjugend.</w:t>
    </w:r>
  </w:p>
  <w:p w14:paraId="35D68E2B" w14:textId="77777777" w:rsidR="001A39A5" w:rsidRPr="008E5F94" w:rsidRDefault="001A39A5" w:rsidP="001A39A5">
    <w:pPr>
      <w:pStyle w:val="Fuzeile"/>
      <w:jc w:val="center"/>
      <w:rPr>
        <w:rFonts w:ascii="Tahoma" w:hAnsi="Tahoma" w:cs="Tahoma"/>
        <w:sz w:val="16"/>
      </w:rPr>
    </w:pPr>
    <w:r>
      <w:rPr>
        <w:rFonts w:ascii="Tahoma" w:hAnsi="Tahoma" w:cs="Tahoma"/>
        <w:sz w:val="16"/>
      </w:rPr>
      <w:t xml:space="preserve">Vereinsregister: Amtsgericht Traunstein VR-Nr.40149, Sitz Rosenheim; </w:t>
    </w:r>
    <w:r w:rsidRPr="008E5F94">
      <w:rPr>
        <w:rFonts w:ascii="Tahoma" w:hAnsi="Tahoma" w:cs="Tahoma"/>
        <w:sz w:val="16"/>
      </w:rPr>
      <w:t>Steuernummer: 156/110/70753</w:t>
    </w:r>
  </w:p>
  <w:p w14:paraId="5E10BA05" w14:textId="77777777" w:rsidR="00605D0D" w:rsidRDefault="00605D0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D2D71" w14:textId="77777777" w:rsidR="00605D0D" w:rsidRDefault="00605D0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DCF664" w14:textId="77777777" w:rsidR="00605D0D" w:rsidRDefault="00605D0D">
      <w:r>
        <w:separator/>
      </w:r>
    </w:p>
  </w:footnote>
  <w:footnote w:type="continuationSeparator" w:id="0">
    <w:p w14:paraId="097034DC" w14:textId="77777777" w:rsidR="00605D0D" w:rsidRDefault="00605D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829F2" w14:textId="77777777" w:rsidR="00605D0D" w:rsidRDefault="00605D0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4D714" w14:textId="77777777" w:rsidR="00605D0D" w:rsidRDefault="00605D0D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7E322" w14:textId="77777777" w:rsidR="00605D0D" w:rsidRDefault="00605D0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 w16cid:durableId="2875121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KAW999929" w:val="aa02bd44-02e8-4638-bc07-13e52b26edcb"/>
  </w:docVars>
  <w:rsids>
    <w:rsidRoot w:val="008A4FE8"/>
    <w:rsid w:val="001A39A5"/>
    <w:rsid w:val="002C6F6D"/>
    <w:rsid w:val="00357066"/>
    <w:rsid w:val="00587C74"/>
    <w:rsid w:val="00605D0D"/>
    <w:rsid w:val="008A4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DBD69"/>
  <w15:chartTrackingRefBased/>
  <w15:docId w15:val="{2C68A415-34D5-4FDB-9D4D-ED62AA89E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</w:pPr>
    <w:rPr>
      <w:rFonts w:ascii="Arial" w:hAnsi="Arial" w:cs="Arial"/>
      <w:sz w:val="22"/>
      <w:szCs w:val="24"/>
      <w:lang w:eastAsia="ar-SA"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spacing w:before="240" w:after="60"/>
      <w:outlineLvl w:val="0"/>
    </w:pPr>
    <w:rPr>
      <w:b/>
      <w:bCs/>
      <w:kern w:val="1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tabs>
        <w:tab w:val="right" w:pos="9017"/>
      </w:tabs>
      <w:outlineLvl w:val="1"/>
    </w:pPr>
    <w:rPr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2">
    <w:name w:val="Absatz-Standardschriftart2"/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8Num2z1">
    <w:name w:val="WW8Num2z1"/>
    <w:rPr>
      <w:rFonts w:ascii="OpenSymbol" w:hAnsi="OpenSymbol" w:cs="OpenSymbol"/>
    </w:rPr>
  </w:style>
  <w:style w:type="character" w:customStyle="1" w:styleId="WW8Num3z0">
    <w:name w:val="WW8Num3z0"/>
    <w:rPr>
      <w:rFonts w:ascii="Symbol" w:hAnsi="Symbol" w:cs="OpenSymbol"/>
    </w:rPr>
  </w:style>
  <w:style w:type="character" w:customStyle="1" w:styleId="WW8Num3z1">
    <w:name w:val="WW8Num3z1"/>
    <w:rPr>
      <w:rFonts w:ascii="OpenSymbol" w:hAnsi="OpenSymbol" w:cs="OpenSymbol"/>
    </w:rPr>
  </w:style>
  <w:style w:type="character" w:customStyle="1" w:styleId="WW-Absatz-Standardschriftart">
    <w:name w:val="WW-Absatz-Standardschriftart"/>
  </w:style>
  <w:style w:type="character" w:customStyle="1" w:styleId="Absatz-Standardschriftart1">
    <w:name w:val="Absatz-Standardschriftart1"/>
  </w:style>
  <w:style w:type="character" w:customStyle="1" w:styleId="WW-Absatz-Standardschriftart1">
    <w:name w:val="WW-Absatz-Standardschriftart1"/>
  </w:style>
  <w:style w:type="character" w:styleId="Hyperlink">
    <w:name w:val="Hyperlink"/>
    <w:semiHidden/>
    <w:rPr>
      <w:color w:val="0000FF"/>
      <w:u w:val="single"/>
    </w:rPr>
  </w:style>
  <w:style w:type="character" w:styleId="BesuchterLink">
    <w:name w:val="FollowedHyperlink"/>
    <w:semiHidden/>
    <w:rPr>
      <w:color w:val="800080"/>
      <w:u w:val="single"/>
    </w:rPr>
  </w:style>
  <w:style w:type="character" w:styleId="Seitenzahl">
    <w:name w:val="page number"/>
    <w:basedOn w:val="WW-Absatz-Standardschriftart1"/>
    <w:semiHidden/>
  </w:style>
  <w:style w:type="character" w:customStyle="1" w:styleId="Aufzhlungszeichen1">
    <w:name w:val="Aufzählungszeichen1"/>
    <w:rPr>
      <w:rFonts w:ascii="OpenSymbol" w:eastAsia="OpenSymbol" w:hAnsi="OpenSymbol" w:cs="OpenSymbol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Textkrper">
    <w:name w:val="Body Text"/>
    <w:basedOn w:val="Standard"/>
    <w:semiHidden/>
  </w:style>
  <w:style w:type="paragraph" w:styleId="Liste">
    <w:name w:val="List"/>
    <w:basedOn w:val="Textkrper"/>
    <w:semiHidden/>
    <w:rPr>
      <w:rFonts w:cs="Tahoma"/>
    </w:r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Tahoma"/>
      <w:i/>
      <w:iCs/>
      <w:sz w:val="24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Rahmeninhalt">
    <w:name w:val="Rahmeninhalt"/>
    <w:basedOn w:val="Textkrper"/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igene%20Dateien\Vorlagen\Briefkopf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Briefkopf.dot</Template>
  <TotalTime>0</TotalTime>
  <Pages>1</Pages>
  <Words>66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Sektion Rosenheim des</vt:lpstr>
    </vt:vector>
  </TitlesOfParts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Sektion Rosenheim des</dc:title>
  <dc:subject/>
  <dc:creator>Alpenverein Rosenheim</dc:creator>
  <cp:keywords/>
  <cp:lastModifiedBy>Christoph Schnurr – Sektion Rosenheim des DAV</cp:lastModifiedBy>
  <cp:revision>4</cp:revision>
  <cp:lastPrinted>2008-12-23T10:18:00Z</cp:lastPrinted>
  <dcterms:created xsi:type="dcterms:W3CDTF">2020-10-15T13:14:00Z</dcterms:created>
  <dcterms:modified xsi:type="dcterms:W3CDTF">2022-05-19T10:39:00Z</dcterms:modified>
</cp:coreProperties>
</file>